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1ADAD" w14:textId="77777777" w:rsidR="002245AE" w:rsidRDefault="002245AE" w:rsidP="008E7A16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Pieces</w:t>
      </w:r>
    </w:p>
    <w:p w14:paraId="7D308CA7" w14:textId="77777777" w:rsidR="00E06B34" w:rsidRDefault="00D6716F" w:rsidP="00E06B34">
      <w:pPr>
        <w:spacing w:after="0"/>
        <w:rPr>
          <w:sz w:val="28"/>
          <w:szCs w:val="36"/>
        </w:rPr>
      </w:pPr>
      <w:r>
        <w:rPr>
          <w:sz w:val="28"/>
          <w:szCs w:val="36"/>
        </w:rPr>
        <w:t>o</w:t>
      </w:r>
      <w:r w:rsidR="001E2C60">
        <w:rPr>
          <w:sz w:val="28"/>
          <w:szCs w:val="36"/>
        </w:rPr>
        <w:t>range umbrella</w:t>
      </w:r>
    </w:p>
    <w:p w14:paraId="4A90D575" w14:textId="77777777" w:rsidR="00D42169" w:rsidRDefault="00D6716F" w:rsidP="00E06B34">
      <w:pPr>
        <w:spacing w:after="0"/>
        <w:rPr>
          <w:sz w:val="28"/>
          <w:szCs w:val="36"/>
        </w:rPr>
      </w:pPr>
      <w:r>
        <w:rPr>
          <w:sz w:val="28"/>
          <w:szCs w:val="36"/>
        </w:rPr>
        <w:t>g</w:t>
      </w:r>
      <w:r w:rsidR="00D42169">
        <w:rPr>
          <w:sz w:val="28"/>
          <w:szCs w:val="36"/>
        </w:rPr>
        <w:t xml:space="preserve">reen </w:t>
      </w:r>
      <w:r w:rsidR="001E2C60">
        <w:rPr>
          <w:sz w:val="28"/>
          <w:szCs w:val="36"/>
        </w:rPr>
        <w:t>umbrella</w:t>
      </w:r>
    </w:p>
    <w:p w14:paraId="3159CDD6" w14:textId="77777777" w:rsidR="00D42169" w:rsidRDefault="00D6716F" w:rsidP="00E06B34">
      <w:pPr>
        <w:spacing w:after="0"/>
        <w:rPr>
          <w:sz w:val="28"/>
          <w:szCs w:val="36"/>
        </w:rPr>
      </w:pPr>
      <w:r>
        <w:rPr>
          <w:sz w:val="28"/>
          <w:szCs w:val="36"/>
        </w:rPr>
        <w:t>p</w:t>
      </w:r>
      <w:r w:rsidR="00D42169">
        <w:rPr>
          <w:sz w:val="28"/>
          <w:szCs w:val="36"/>
        </w:rPr>
        <w:t xml:space="preserve">urple </w:t>
      </w:r>
      <w:r w:rsidR="001E2C60">
        <w:rPr>
          <w:sz w:val="28"/>
          <w:szCs w:val="36"/>
        </w:rPr>
        <w:t>umbrella</w:t>
      </w:r>
    </w:p>
    <w:p w14:paraId="5D3A4689" w14:textId="77777777" w:rsidR="00D42169" w:rsidRDefault="00D6716F" w:rsidP="00E06B34">
      <w:pPr>
        <w:spacing w:after="0"/>
        <w:rPr>
          <w:sz w:val="28"/>
          <w:szCs w:val="36"/>
        </w:rPr>
      </w:pPr>
      <w:r>
        <w:rPr>
          <w:sz w:val="28"/>
          <w:szCs w:val="36"/>
        </w:rPr>
        <w:t>b</w:t>
      </w:r>
      <w:r w:rsidR="00D42169">
        <w:rPr>
          <w:sz w:val="28"/>
          <w:szCs w:val="36"/>
        </w:rPr>
        <w:t xml:space="preserve">lue </w:t>
      </w:r>
      <w:r w:rsidR="001E2C60">
        <w:rPr>
          <w:sz w:val="28"/>
          <w:szCs w:val="36"/>
        </w:rPr>
        <w:t>umbrella</w:t>
      </w:r>
    </w:p>
    <w:p w14:paraId="1FB0CDAA" w14:textId="77777777" w:rsidR="00D42169" w:rsidRDefault="00D6716F" w:rsidP="00E06B34">
      <w:pPr>
        <w:spacing w:after="0"/>
        <w:rPr>
          <w:sz w:val="28"/>
          <w:szCs w:val="36"/>
        </w:rPr>
      </w:pPr>
      <w:r>
        <w:rPr>
          <w:sz w:val="28"/>
          <w:szCs w:val="36"/>
        </w:rPr>
        <w:t>y</w:t>
      </w:r>
      <w:r w:rsidR="00D42169">
        <w:rPr>
          <w:sz w:val="28"/>
          <w:szCs w:val="36"/>
        </w:rPr>
        <w:t xml:space="preserve">ellow </w:t>
      </w:r>
      <w:r w:rsidR="001E2C60">
        <w:rPr>
          <w:sz w:val="28"/>
          <w:szCs w:val="36"/>
        </w:rPr>
        <w:t>umbrella</w:t>
      </w:r>
    </w:p>
    <w:p w14:paraId="5CCEA8B4" w14:textId="77777777" w:rsidR="00E06B34" w:rsidRDefault="00D6716F" w:rsidP="00E06B34">
      <w:pPr>
        <w:spacing w:after="0"/>
        <w:rPr>
          <w:sz w:val="28"/>
          <w:szCs w:val="36"/>
        </w:rPr>
      </w:pPr>
      <w:r>
        <w:rPr>
          <w:sz w:val="28"/>
          <w:szCs w:val="36"/>
        </w:rPr>
        <w:t>red umbrella</w:t>
      </w:r>
    </w:p>
    <w:p w14:paraId="7F2AF933" w14:textId="77777777" w:rsidR="00C11165" w:rsidRPr="00E06B34" w:rsidRDefault="00C11165" w:rsidP="00E06B34">
      <w:pPr>
        <w:spacing w:after="0"/>
        <w:rPr>
          <w:sz w:val="28"/>
          <w:szCs w:val="36"/>
        </w:rPr>
      </w:pPr>
    </w:p>
    <w:p w14:paraId="2EA70460" w14:textId="77777777" w:rsidR="003D04B6" w:rsidRDefault="003D04B6" w:rsidP="006B418E">
      <w:pPr>
        <w:spacing w:after="0"/>
        <w:rPr>
          <w:sz w:val="28"/>
          <w:szCs w:val="28"/>
        </w:rPr>
      </w:pPr>
    </w:p>
    <w:p w14:paraId="585FB19D" w14:textId="77777777" w:rsidR="00073C6E" w:rsidRDefault="006B418E" w:rsidP="00361C88">
      <w:pPr>
        <w:spacing w:after="0"/>
        <w:jc w:val="center"/>
        <w:rPr>
          <w:sz w:val="36"/>
          <w:szCs w:val="36"/>
        </w:rPr>
      </w:pPr>
      <w:r>
        <w:rPr>
          <w:b/>
          <w:sz w:val="36"/>
          <w:szCs w:val="36"/>
        </w:rPr>
        <w:br w:type="column"/>
      </w:r>
      <w:r w:rsidR="00AF5B5E">
        <w:rPr>
          <w:b/>
          <w:sz w:val="36"/>
          <w:szCs w:val="36"/>
        </w:rPr>
        <w:t>Color</w:t>
      </w:r>
      <w:r w:rsidR="00A451A3">
        <w:rPr>
          <w:b/>
          <w:sz w:val="36"/>
          <w:szCs w:val="36"/>
        </w:rPr>
        <w:t>ful</w:t>
      </w:r>
      <w:r w:rsidR="00AF5B5E">
        <w:rPr>
          <w:b/>
          <w:sz w:val="36"/>
          <w:szCs w:val="36"/>
        </w:rPr>
        <w:t xml:space="preserve"> Umbrellas</w:t>
      </w:r>
    </w:p>
    <w:p w14:paraId="6A2DAC99" w14:textId="77777777" w:rsidR="00AF5B5E" w:rsidRDefault="00AF5B5E" w:rsidP="00AF5B5E">
      <w:pPr>
        <w:spacing w:after="0"/>
        <w:rPr>
          <w:sz w:val="28"/>
          <w:szCs w:val="28"/>
        </w:rPr>
      </w:pPr>
    </w:p>
    <w:p w14:paraId="75435E3E" w14:textId="77777777" w:rsidR="002E2399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We keep our umbrellas folded and dry</w:t>
      </w:r>
    </w:p>
    <w:p w14:paraId="3483699C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Ready and waiting for rain in the sky.</w:t>
      </w:r>
    </w:p>
    <w:p w14:paraId="30774D88" w14:textId="77777777" w:rsidR="00AF5B5E" w:rsidRDefault="00AF5B5E" w:rsidP="00AF5B5E">
      <w:pPr>
        <w:spacing w:after="0"/>
        <w:rPr>
          <w:sz w:val="28"/>
          <w:szCs w:val="28"/>
        </w:rPr>
      </w:pPr>
    </w:p>
    <w:p w14:paraId="6BE6154C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Here is a </w:t>
      </w:r>
      <w:r w:rsidRPr="00B933CD">
        <w:rPr>
          <w:b/>
          <w:color w:val="00B050"/>
          <w:sz w:val="28"/>
          <w:szCs w:val="28"/>
        </w:rPr>
        <w:t>green</w:t>
      </w:r>
      <w:r>
        <w:rPr>
          <w:sz w:val="28"/>
          <w:szCs w:val="28"/>
        </w:rPr>
        <w:t xml:space="preserve"> one to keep me dry</w:t>
      </w:r>
    </w:p>
    <w:p w14:paraId="74CBFBF8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When I open it up and hold it high.</w:t>
      </w:r>
    </w:p>
    <w:p w14:paraId="508E4092" w14:textId="77777777" w:rsidR="00AF5B5E" w:rsidRDefault="00AF5B5E" w:rsidP="00AF5B5E">
      <w:pPr>
        <w:spacing w:after="0"/>
        <w:rPr>
          <w:sz w:val="28"/>
          <w:szCs w:val="28"/>
        </w:rPr>
      </w:pPr>
    </w:p>
    <w:p w14:paraId="7C4FF508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Have you seen the umbrella that’s ruby </w:t>
      </w:r>
      <w:r w:rsidRPr="00B933CD">
        <w:rPr>
          <w:b/>
          <w:color w:val="FF0000"/>
          <w:sz w:val="28"/>
          <w:szCs w:val="28"/>
        </w:rPr>
        <w:t>red</w:t>
      </w:r>
      <w:r>
        <w:rPr>
          <w:sz w:val="28"/>
          <w:szCs w:val="28"/>
        </w:rPr>
        <w:t>?</w:t>
      </w:r>
      <w:bookmarkStart w:id="0" w:name="_GoBack"/>
      <w:bookmarkEnd w:id="0"/>
    </w:p>
    <w:p w14:paraId="22782580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I feel like a queen when it’s over my head.</w:t>
      </w:r>
    </w:p>
    <w:p w14:paraId="7643610F" w14:textId="77777777" w:rsidR="00AF5B5E" w:rsidRDefault="00AF5B5E" w:rsidP="00AF5B5E">
      <w:pPr>
        <w:spacing w:after="0"/>
        <w:rPr>
          <w:sz w:val="28"/>
          <w:szCs w:val="28"/>
        </w:rPr>
      </w:pPr>
    </w:p>
    <w:p w14:paraId="11EF7A2F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The rain can get heavy, oh me, oh my,</w:t>
      </w:r>
    </w:p>
    <w:p w14:paraId="2B2F08C2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But the </w:t>
      </w:r>
      <w:r w:rsidRPr="00B933CD">
        <w:rPr>
          <w:b/>
          <w:color w:val="7030A0"/>
          <w:sz w:val="28"/>
          <w:szCs w:val="28"/>
        </w:rPr>
        <w:t>purple</w:t>
      </w:r>
      <w:r>
        <w:rPr>
          <w:sz w:val="28"/>
          <w:szCs w:val="28"/>
        </w:rPr>
        <w:t xml:space="preserve"> umbrella will keep me dry.</w:t>
      </w:r>
    </w:p>
    <w:p w14:paraId="466FD058" w14:textId="77777777" w:rsidR="00AF5B5E" w:rsidRDefault="00AF5B5E" w:rsidP="00AF5B5E">
      <w:pPr>
        <w:spacing w:after="0"/>
        <w:rPr>
          <w:sz w:val="28"/>
          <w:szCs w:val="28"/>
        </w:rPr>
      </w:pPr>
    </w:p>
    <w:p w14:paraId="4A989FF4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I love the umbrella of pretty sky </w:t>
      </w:r>
      <w:r w:rsidRPr="00B933CD">
        <w:rPr>
          <w:b/>
          <w:color w:val="0070C0"/>
          <w:sz w:val="28"/>
          <w:szCs w:val="28"/>
        </w:rPr>
        <w:t>blue</w:t>
      </w:r>
      <w:r>
        <w:rPr>
          <w:sz w:val="28"/>
          <w:szCs w:val="28"/>
        </w:rPr>
        <w:t>,</w:t>
      </w:r>
    </w:p>
    <w:p w14:paraId="5C3D2144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It’s big enough for both me and you.</w:t>
      </w:r>
    </w:p>
    <w:p w14:paraId="30320E70" w14:textId="77777777" w:rsidR="00AF5B5E" w:rsidRDefault="00AF5B5E" w:rsidP="00AF5B5E">
      <w:pPr>
        <w:spacing w:after="0"/>
        <w:rPr>
          <w:sz w:val="28"/>
          <w:szCs w:val="28"/>
        </w:rPr>
      </w:pPr>
    </w:p>
    <w:p w14:paraId="0B60A546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Pr="00B933CD">
        <w:rPr>
          <w:b/>
          <w:color w:val="FFFF00"/>
          <w:sz w:val="28"/>
          <w:szCs w:val="28"/>
        </w:rPr>
        <w:t>yellow</w:t>
      </w:r>
      <w:r>
        <w:rPr>
          <w:sz w:val="28"/>
          <w:szCs w:val="28"/>
        </w:rPr>
        <w:t xml:space="preserve"> umbrella is bright like the sun,</w:t>
      </w:r>
    </w:p>
    <w:p w14:paraId="15B125F4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Jumping puddles with it is ever so fun.</w:t>
      </w:r>
    </w:p>
    <w:p w14:paraId="4809CBF8" w14:textId="77777777" w:rsidR="00AF5B5E" w:rsidRDefault="00AF5B5E" w:rsidP="00AF5B5E">
      <w:pPr>
        <w:spacing w:after="0"/>
        <w:rPr>
          <w:sz w:val="28"/>
          <w:szCs w:val="28"/>
        </w:rPr>
      </w:pPr>
    </w:p>
    <w:p w14:paraId="3AE2CA20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Pr="00B933CD">
        <w:rPr>
          <w:b/>
          <w:color w:val="F99107"/>
          <w:sz w:val="28"/>
          <w:szCs w:val="28"/>
        </w:rPr>
        <w:t>orange</w:t>
      </w:r>
      <w:r>
        <w:rPr>
          <w:sz w:val="28"/>
          <w:szCs w:val="28"/>
        </w:rPr>
        <w:t xml:space="preserve"> umbrella is saved for showers,</w:t>
      </w:r>
    </w:p>
    <w:p w14:paraId="29711015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The kind of rain that wakes up the flowers.</w:t>
      </w:r>
    </w:p>
    <w:p w14:paraId="7182C307" w14:textId="77777777" w:rsidR="00AF5B5E" w:rsidRDefault="00AF5B5E" w:rsidP="00AF5B5E">
      <w:pPr>
        <w:spacing w:after="0"/>
        <w:rPr>
          <w:sz w:val="28"/>
          <w:szCs w:val="28"/>
        </w:rPr>
      </w:pPr>
    </w:p>
    <w:p w14:paraId="4080D5BC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Our umbrellas are fun and so nice to see,</w:t>
      </w:r>
    </w:p>
    <w:p w14:paraId="2994603F" w14:textId="77777777" w:rsidR="00AF5B5E" w:rsidRDefault="00AF5B5E" w:rsidP="00AF5B5E">
      <w:pPr>
        <w:spacing w:after="0"/>
        <w:rPr>
          <w:sz w:val="28"/>
          <w:szCs w:val="28"/>
        </w:rPr>
      </w:pPr>
      <w:r>
        <w:rPr>
          <w:sz w:val="28"/>
          <w:szCs w:val="28"/>
        </w:rPr>
        <w:t>Just look at them all, I’m sure you’ll agree.</w:t>
      </w:r>
    </w:p>
    <w:p w14:paraId="3C3D0749" w14:textId="77777777" w:rsidR="001E2C60" w:rsidRDefault="001E2C60" w:rsidP="00AF5B5E">
      <w:pPr>
        <w:spacing w:after="0"/>
        <w:rPr>
          <w:sz w:val="28"/>
          <w:szCs w:val="28"/>
        </w:rPr>
      </w:pPr>
    </w:p>
    <w:sectPr w:rsidR="001E2C60" w:rsidSect="002245AE">
      <w:pgSz w:w="12240" w:h="15840"/>
      <w:pgMar w:top="720" w:right="720" w:bottom="720" w:left="720" w:header="720" w:footer="720" w:gutter="0"/>
      <w:cols w:num="2" w:sep="1" w:space="1440" w:equalWidth="0">
        <w:col w:w="2160" w:space="1440"/>
        <w:col w:w="720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236B4B" w14:textId="77777777" w:rsidR="00D42169" w:rsidRDefault="00D42169" w:rsidP="00D42169">
      <w:pPr>
        <w:spacing w:after="0" w:line="240" w:lineRule="auto"/>
      </w:pPr>
      <w:r>
        <w:separator/>
      </w:r>
    </w:p>
  </w:endnote>
  <w:endnote w:type="continuationSeparator" w:id="0">
    <w:p w14:paraId="03341C42" w14:textId="77777777" w:rsidR="00D42169" w:rsidRDefault="00D42169" w:rsidP="00D42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C4B0CE" w14:textId="77777777" w:rsidR="00D42169" w:rsidRDefault="00D42169" w:rsidP="00D42169">
      <w:pPr>
        <w:spacing w:after="0" w:line="240" w:lineRule="auto"/>
      </w:pPr>
      <w:r>
        <w:separator/>
      </w:r>
    </w:p>
  </w:footnote>
  <w:footnote w:type="continuationSeparator" w:id="0">
    <w:p w14:paraId="0FC7AEBA" w14:textId="77777777" w:rsidR="00D42169" w:rsidRDefault="00D42169" w:rsidP="00D421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9FF"/>
    <w:rsid w:val="001E2C60"/>
    <w:rsid w:val="001F7F07"/>
    <w:rsid w:val="002245AE"/>
    <w:rsid w:val="00261FAA"/>
    <w:rsid w:val="002E2399"/>
    <w:rsid w:val="00361C88"/>
    <w:rsid w:val="003D04B6"/>
    <w:rsid w:val="00417AD5"/>
    <w:rsid w:val="004E6B40"/>
    <w:rsid w:val="006B418E"/>
    <w:rsid w:val="006C4EB6"/>
    <w:rsid w:val="006F67B5"/>
    <w:rsid w:val="008079FF"/>
    <w:rsid w:val="008978DB"/>
    <w:rsid w:val="008E7A16"/>
    <w:rsid w:val="00A31606"/>
    <w:rsid w:val="00A451A3"/>
    <w:rsid w:val="00AF0C3B"/>
    <w:rsid w:val="00AF5B5E"/>
    <w:rsid w:val="00B933CD"/>
    <w:rsid w:val="00C11165"/>
    <w:rsid w:val="00D42169"/>
    <w:rsid w:val="00D6716F"/>
    <w:rsid w:val="00E0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F51BD"/>
  <w15:chartTrackingRefBased/>
  <w15:docId w15:val="{FCA9FC2A-89D4-4010-979D-F0A7FD31A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7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F0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21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169"/>
  </w:style>
  <w:style w:type="paragraph" w:styleId="Footer">
    <w:name w:val="footer"/>
    <w:basedOn w:val="Normal"/>
    <w:link w:val="FooterChar"/>
    <w:uiPriority w:val="99"/>
    <w:unhideWhenUsed/>
    <w:rsid w:val="00D421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A\LA-J%20workroom\Flannel%20board%20stories\Flannel%20Insert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912C00A23E2640B4391468E5ACBAA0" ma:contentTypeVersion="11" ma:contentTypeDescription="Create a new document." ma:contentTypeScope="" ma:versionID="3691a357b9ff581c96b43d6a6981a050">
  <xsd:schema xmlns:xsd="http://www.w3.org/2001/XMLSchema" xmlns:xs="http://www.w3.org/2001/XMLSchema" xmlns:p="http://schemas.microsoft.com/office/2006/metadata/properties" xmlns:ns3="791dd5d7-a4bb-4a8f-b8ed-7a830a6a885a" xmlns:ns4="f90b347e-12c3-4885-89b1-96ffe4fcde37" targetNamespace="http://schemas.microsoft.com/office/2006/metadata/properties" ma:root="true" ma:fieldsID="69f175d1c03500879091560a3d8b37dc" ns3:_="" ns4:_="">
    <xsd:import namespace="791dd5d7-a4bb-4a8f-b8ed-7a830a6a885a"/>
    <xsd:import namespace="f90b347e-12c3-4885-89b1-96ffe4fcde3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dd5d7-a4bb-4a8f-b8ed-7a830a6a88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b347e-12c3-4885-89b1-96ffe4fcde37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31B489-C4B3-45EF-8FAA-1E34671845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17ECCEC-3347-4823-8F92-8CAE30428355}">
  <ds:schemaRefs>
    <ds:schemaRef ds:uri="http://schemas.microsoft.com/office/2006/documentManagement/types"/>
    <ds:schemaRef ds:uri="791dd5d7-a4bb-4a8f-b8ed-7a830a6a885a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f90b347e-12c3-4885-89b1-96ffe4fcde37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87EEEF16-15BD-49AC-A962-3C2DFE0C8D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dd5d7-a4bb-4a8f-b8ed-7a830a6a885a"/>
    <ds:schemaRef ds:uri="f90b347e-12c3-4885-89b1-96ffe4fcde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Flannel Insert Template</Template>
  <TotalTime>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Dixon</dc:creator>
  <cp:keywords/>
  <dc:description/>
  <cp:lastModifiedBy>Karen Dixon</cp:lastModifiedBy>
  <cp:revision>4</cp:revision>
  <cp:lastPrinted>2017-08-16T21:15:00Z</cp:lastPrinted>
  <dcterms:created xsi:type="dcterms:W3CDTF">2020-01-21T22:07:00Z</dcterms:created>
  <dcterms:modified xsi:type="dcterms:W3CDTF">2020-01-26T17:57:00Z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0x01010097912C00A23E2640B4391468E5ACBAA0</vt:lpwstr>
  </property>
</Properties>
</file>